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76"/>
        <w:gridCol w:w="3687"/>
        <w:gridCol w:w="1492"/>
        <w:gridCol w:w="4125"/>
      </w:tblGrid>
      <w:tr w:rsidR="004E4402" w:rsidRPr="0092125E" w14:paraId="173C74AE" w14:textId="0F268971" w:rsidTr="00004E2C">
        <w:tc>
          <w:tcPr>
            <w:tcW w:w="2953" w:type="pct"/>
            <w:gridSpan w:val="3"/>
          </w:tcPr>
          <w:p w14:paraId="16F6DB01" w14:textId="77777777" w:rsidR="004E4402" w:rsidRPr="007B2A21" w:rsidRDefault="004E4402" w:rsidP="0047123F">
            <w:pPr>
              <w:pStyle w:val="Title"/>
              <w:jc w:val="left"/>
              <w:rPr>
                <w:noProof/>
                <w:sz w:val="2"/>
                <w:szCs w:val="2"/>
              </w:rPr>
            </w:pPr>
            <w:r w:rsidRPr="00464D0E">
              <w:rPr>
                <w:noProof/>
                <w:sz w:val="2"/>
                <w:szCs w:val="2"/>
                <w:lang w:val="en-AU" w:eastAsia="en-AU"/>
              </w:rPr>
              <w:drawing>
                <wp:anchor distT="0" distB="0" distL="114300" distR="114300" simplePos="0" relativeHeight="251661312" behindDoc="1" locked="1" layoutInCell="1" allowOverlap="1" wp14:anchorId="38F63EE7" wp14:editId="59D7F8F6">
                  <wp:simplePos x="0" y="0"/>
                  <wp:positionH relativeFrom="column">
                    <wp:posOffset>-763270</wp:posOffset>
                  </wp:positionH>
                  <wp:positionV relativeFrom="paragraph">
                    <wp:posOffset>-586740</wp:posOffset>
                  </wp:positionV>
                  <wp:extent cx="7837200" cy="2286379"/>
                  <wp:effectExtent l="0" t="0" r="0" b="0"/>
                  <wp:wrapNone/>
                  <wp:docPr id="193" name="Picture 193" descr="Group of people discuss some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ttyImages-696273168_super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37200" cy="2286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7" w:type="pct"/>
          </w:tcPr>
          <w:p w14:paraId="54736175" w14:textId="77777777" w:rsidR="004E4402" w:rsidRPr="00464D0E" w:rsidRDefault="004E4402" w:rsidP="0047123F">
            <w:pPr>
              <w:pStyle w:val="Title"/>
              <w:jc w:val="left"/>
              <w:rPr>
                <w:noProof/>
                <w:sz w:val="2"/>
                <w:szCs w:val="2"/>
                <w:lang w:val="en-AU" w:eastAsia="en-AU"/>
              </w:rPr>
            </w:pPr>
          </w:p>
        </w:tc>
      </w:tr>
      <w:tr w:rsidR="004E4402" w:rsidRPr="0092125E" w14:paraId="2887F369" w14:textId="696EA230" w:rsidTr="002E70F1">
        <w:trPr>
          <w:trHeight w:val="1152"/>
        </w:trPr>
        <w:tc>
          <w:tcPr>
            <w:tcW w:w="2953" w:type="pct"/>
            <w:gridSpan w:val="3"/>
            <w:vAlign w:val="center"/>
          </w:tcPr>
          <w:p w14:paraId="0554FD59" w14:textId="40818B80" w:rsidR="004E4402" w:rsidRPr="00D374E4" w:rsidRDefault="004E4402" w:rsidP="00C83F82">
            <w:pPr>
              <w:pStyle w:val="Title"/>
              <w:jc w:val="left"/>
              <w:rPr>
                <w:color w:val="808080"/>
              </w:rPr>
            </w:pPr>
            <w:bookmarkStart w:id="0" w:name="_Toc800529"/>
            <w:r>
              <w:t>Conflict of Interest</w:t>
            </w:r>
          </w:p>
        </w:tc>
        <w:tc>
          <w:tcPr>
            <w:tcW w:w="2047" w:type="pct"/>
          </w:tcPr>
          <w:p w14:paraId="5450FFBA" w14:textId="38BB3640" w:rsidR="004E4402" w:rsidRDefault="0047123F" w:rsidP="002E70F1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011D0295" wp14:editId="525DE231">
                  <wp:extent cx="1041400" cy="1041400"/>
                  <wp:effectExtent l="0" t="0" r="0" b="0"/>
                  <wp:docPr id="1753989459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989459" name="Picture 1" descr="A black and white 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3F" w:rsidRPr="0092125E" w14:paraId="4869A4A6" w14:textId="426F58D0" w:rsidTr="00004E2C">
        <w:trPr>
          <w:trHeight w:val="144"/>
        </w:trPr>
        <w:tc>
          <w:tcPr>
            <w:tcW w:w="385" w:type="pct"/>
            <w:shd w:val="clear" w:color="auto" w:fill="auto"/>
          </w:tcPr>
          <w:p w14:paraId="0291BFD7" w14:textId="44D190A1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1829" w:type="pct"/>
            <w:shd w:val="clear" w:color="auto" w:fill="F0CDA1" w:themeFill="accent1"/>
          </w:tcPr>
          <w:p w14:paraId="2C795387" w14:textId="6030E496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740" w:type="pct"/>
            <w:shd w:val="clear" w:color="auto" w:fill="auto"/>
          </w:tcPr>
          <w:p w14:paraId="45863344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2047" w:type="pct"/>
          </w:tcPr>
          <w:p w14:paraId="44AF0006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</w:tr>
      <w:tr w:rsidR="004E4402" w14:paraId="4703EC21" w14:textId="08A0C591" w:rsidTr="00004E2C">
        <w:trPr>
          <w:trHeight w:val="970"/>
        </w:trPr>
        <w:tc>
          <w:tcPr>
            <w:tcW w:w="2953" w:type="pct"/>
            <w:gridSpan w:val="3"/>
            <w:shd w:val="clear" w:color="auto" w:fill="auto"/>
          </w:tcPr>
          <w:p w14:paraId="17DE5231" w14:textId="57E23A13" w:rsidR="004E4402" w:rsidRPr="005854DB" w:rsidRDefault="009B0245" w:rsidP="0047123F">
            <w:pPr>
              <w:pStyle w:val="Subtitle"/>
              <w:jc w:val="left"/>
            </w:pPr>
            <w:r>
              <w:t>For Authors</w:t>
            </w:r>
            <w:r w:rsidR="00870F97">
              <w:t xml:space="preserve"> </w:t>
            </w:r>
            <w:r w:rsidR="00004E2C">
              <w:t>/ Reviewers</w:t>
            </w:r>
          </w:p>
        </w:tc>
        <w:tc>
          <w:tcPr>
            <w:tcW w:w="2047" w:type="pct"/>
          </w:tcPr>
          <w:p w14:paraId="1AC807EC" w14:textId="77777777" w:rsidR="004E4402" w:rsidRDefault="004E4402" w:rsidP="0047123F">
            <w:pPr>
              <w:pStyle w:val="Subtitle"/>
              <w:jc w:val="left"/>
            </w:pPr>
          </w:p>
        </w:tc>
      </w:tr>
      <w:bookmarkEnd w:id="0"/>
      <w:tr w:rsidR="004E4402" w:rsidRPr="00CD01FD" w14:paraId="51299545" w14:textId="06E49DB6" w:rsidTr="00004E2C">
        <w:trPr>
          <w:trHeight w:val="720"/>
        </w:trPr>
        <w:tc>
          <w:tcPr>
            <w:tcW w:w="2953" w:type="pct"/>
            <w:gridSpan w:val="3"/>
            <w:tcBorders>
              <w:bottom w:val="single" w:sz="24" w:space="0" w:color="F0CDA1" w:themeColor="accent1"/>
            </w:tcBorders>
            <w:shd w:val="clear" w:color="auto" w:fill="auto"/>
          </w:tcPr>
          <w:p w14:paraId="7C868F04" w14:textId="00D37925" w:rsidR="004E4402" w:rsidRPr="00CD01FD" w:rsidRDefault="004E4402" w:rsidP="0047123F">
            <w:pPr>
              <w:pStyle w:val="Heading1"/>
            </w:pPr>
            <w:r>
              <w:t>Information</w:t>
            </w:r>
          </w:p>
        </w:tc>
        <w:tc>
          <w:tcPr>
            <w:tcW w:w="2047" w:type="pct"/>
            <w:tcBorders>
              <w:bottom w:val="single" w:sz="24" w:space="0" w:color="F0CDA1" w:themeColor="accent1"/>
            </w:tcBorders>
          </w:tcPr>
          <w:p w14:paraId="0B8312B5" w14:textId="77777777" w:rsidR="004E4402" w:rsidRDefault="004E4402" w:rsidP="0047123F">
            <w:pPr>
              <w:pStyle w:val="Heading1"/>
            </w:pPr>
          </w:p>
        </w:tc>
      </w:tr>
    </w:tbl>
    <w:p w14:paraId="43506BD5" w14:textId="77777777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B02D0C2" w14:textId="77777777" w:rsidR="004E4402" w:rsidRDefault="004E4402" w:rsidP="004E4402"/>
    <w:p w14:paraId="1ABEBE20" w14:textId="77777777" w:rsidR="005848ED" w:rsidRDefault="005848ED" w:rsidP="004E4402"/>
    <w:p w14:paraId="1E90F9A3" w14:textId="77777777" w:rsidR="005848ED" w:rsidRDefault="005848ED" w:rsidP="004E4402"/>
    <w:p w14:paraId="48CD3BD1" w14:textId="77777777" w:rsidR="005848ED" w:rsidRDefault="005848ED" w:rsidP="004E4402"/>
    <w:p w14:paraId="3D4F8B99" w14:textId="77777777" w:rsidR="005848ED" w:rsidRDefault="005848ED" w:rsidP="004E4402"/>
    <w:p w14:paraId="56B9C5ED" w14:textId="77777777" w:rsidR="005848ED" w:rsidRDefault="005848ED" w:rsidP="004E4402"/>
    <w:p w14:paraId="5BEB029B" w14:textId="7BAB9EE8" w:rsidR="009A7B62" w:rsidRDefault="009A7B62" w:rsidP="004E4402"/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4D0F250" w14:textId="72ED5A10" w:rsidR="004E4402" w:rsidRDefault="004E4402" w:rsidP="004E4402"/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6A3CACCA" w14:textId="77777777" w:rsidR="004E4402" w:rsidRDefault="004E4402" w:rsidP="004E3936">
      <w:pPr>
        <w:rPr>
          <w:lang w:val="en-IQ"/>
        </w:rPr>
      </w:pPr>
    </w:p>
    <w:p w14:paraId="2E48D3E5" w14:textId="77777777" w:rsidR="00A801A5" w:rsidRDefault="00A801A5" w:rsidP="004E3936">
      <w:pPr>
        <w:rPr>
          <w:lang w:val="en-IQ"/>
        </w:rPr>
      </w:pPr>
    </w:p>
    <w:p w14:paraId="03D20B38" w14:textId="77777777" w:rsidR="00A801A5" w:rsidRDefault="00A801A5" w:rsidP="004E3936">
      <w:pPr>
        <w:rPr>
          <w:lang w:val="en-IQ"/>
        </w:rPr>
      </w:pPr>
    </w:p>
    <w:p w14:paraId="5B68BB07" w14:textId="77777777" w:rsidR="00A801A5" w:rsidRDefault="00A801A5" w:rsidP="004E3936">
      <w:pPr>
        <w:rPr>
          <w:lang w:val="en-IQ"/>
        </w:rPr>
      </w:pPr>
    </w:p>
    <w:p w14:paraId="1D0011FB" w14:textId="77777777" w:rsidR="00A801A5" w:rsidRDefault="00A801A5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Pr="004E4402" w:rsidRDefault="00A801A5" w:rsidP="004E3936">
      <w:pPr>
        <w:rPr>
          <w:lang w:val="en-IQ"/>
        </w:rPr>
      </w:pPr>
    </w:p>
    <w:sectPr w:rsidR="00A801A5" w:rsidRPr="004E4402" w:rsidSect="00B35F6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7D57D" w14:textId="77777777" w:rsidR="00497CB1" w:rsidRDefault="00497CB1" w:rsidP="005A20E2">
      <w:r>
        <w:separator/>
      </w:r>
    </w:p>
    <w:p w14:paraId="77D60349" w14:textId="77777777" w:rsidR="00497CB1" w:rsidRDefault="00497CB1"/>
    <w:p w14:paraId="6848F07E" w14:textId="77777777" w:rsidR="00497CB1" w:rsidRDefault="00497CB1" w:rsidP="009B4773"/>
    <w:p w14:paraId="513EFE0B" w14:textId="77777777" w:rsidR="00497CB1" w:rsidRDefault="00497CB1" w:rsidP="00513832"/>
  </w:endnote>
  <w:endnote w:type="continuationSeparator" w:id="0">
    <w:p w14:paraId="66FB353F" w14:textId="77777777" w:rsidR="00497CB1" w:rsidRDefault="00497CB1" w:rsidP="005A20E2">
      <w:r>
        <w:continuationSeparator/>
      </w:r>
    </w:p>
    <w:p w14:paraId="4E368F9F" w14:textId="77777777" w:rsidR="00497CB1" w:rsidRDefault="00497CB1"/>
    <w:p w14:paraId="1E30A985" w14:textId="77777777" w:rsidR="00497CB1" w:rsidRDefault="00497CB1" w:rsidP="009B4773"/>
    <w:p w14:paraId="4BE4163A" w14:textId="77777777" w:rsidR="00497CB1" w:rsidRDefault="00497CB1" w:rsidP="00513832"/>
  </w:endnote>
  <w:endnote w:type="continuationNotice" w:id="1">
    <w:p w14:paraId="09FFF6BE" w14:textId="77777777" w:rsidR="00497CB1" w:rsidRDefault="00497CB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05E2E" w14:textId="77777777" w:rsidR="00B57756" w:rsidRPr="00F8411A" w:rsidRDefault="00B57756" w:rsidP="00F8411A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955F80">
      <w:rPr>
        <w:noProof/>
      </w:rPr>
      <w:t>5</w:t>
    </w:r>
    <w:r w:rsidRPr="00F8411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201CA" w14:textId="77777777" w:rsidR="00497CB1" w:rsidRDefault="00497CB1" w:rsidP="005A20E2">
      <w:r>
        <w:separator/>
      </w:r>
    </w:p>
    <w:p w14:paraId="296B9819" w14:textId="77777777" w:rsidR="00497CB1" w:rsidRDefault="00497CB1"/>
    <w:p w14:paraId="1FB6B859" w14:textId="77777777" w:rsidR="00497CB1" w:rsidRDefault="00497CB1" w:rsidP="009B4773"/>
    <w:p w14:paraId="3FCAE9D3" w14:textId="77777777" w:rsidR="00497CB1" w:rsidRDefault="00497CB1" w:rsidP="00513832"/>
  </w:footnote>
  <w:footnote w:type="continuationSeparator" w:id="0">
    <w:p w14:paraId="50B4EDB4" w14:textId="77777777" w:rsidR="00497CB1" w:rsidRDefault="00497CB1" w:rsidP="005A20E2">
      <w:r>
        <w:continuationSeparator/>
      </w:r>
    </w:p>
    <w:p w14:paraId="480FE257" w14:textId="77777777" w:rsidR="00497CB1" w:rsidRDefault="00497CB1"/>
    <w:p w14:paraId="246AF62E" w14:textId="77777777" w:rsidR="00497CB1" w:rsidRDefault="00497CB1" w:rsidP="009B4773"/>
    <w:p w14:paraId="3672FCA2" w14:textId="77777777" w:rsidR="00497CB1" w:rsidRDefault="00497CB1" w:rsidP="00513832"/>
  </w:footnote>
  <w:footnote w:type="continuationNotice" w:id="1">
    <w:p w14:paraId="1F50DB29" w14:textId="77777777" w:rsidR="00497CB1" w:rsidRDefault="00497CB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88CB" w14:textId="77777777" w:rsidR="005854DB" w:rsidRPr="005854DB" w:rsidRDefault="005854DB" w:rsidP="00A67285">
    <w:pPr>
      <w:pStyle w:val="Header"/>
    </w:pPr>
    <w:r w:rsidRPr="00A67285">
      <w:rPr>
        <w:rStyle w:val="SubtleEmphasis"/>
      </w:rPr>
      <w:br/>
    </w:r>
    <w:r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4208D8B7" wp14:editId="686EB2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Text Box 2" descr="Decorativ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  <a:alpha val="1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C1F5E4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8D8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corative" style="position:absolute;margin-left:0;margin-top:0;width:11in;height:90pt;z-index:-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" fillcolor="#0c5361 [2405]" stroked="f">
              <v:fill opacity="9766f"/>
              <v:textbox inset="20mm,8mm">
                <w:txbxContent>
                  <w:p w14:paraId="79C1F5E4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97CB1"/>
    <w:rsid w:val="004B5251"/>
    <w:rsid w:val="004B685B"/>
    <w:rsid w:val="004C02D9"/>
    <w:rsid w:val="004C0453"/>
    <w:rsid w:val="004C7B3E"/>
    <w:rsid w:val="004E210B"/>
    <w:rsid w:val="004E3936"/>
    <w:rsid w:val="004E4402"/>
    <w:rsid w:val="004F0C60"/>
    <w:rsid w:val="004F35F1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A42"/>
    <w:rsid w:val="005F6388"/>
    <w:rsid w:val="006329E1"/>
    <w:rsid w:val="00633E73"/>
    <w:rsid w:val="00655308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75721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3649F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4BCD"/>
    <w:rsid w:val="00ED210B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م.م مهند غازي ياسين</cp:lastModifiedBy>
  <cp:revision>2</cp:revision>
  <dcterms:created xsi:type="dcterms:W3CDTF">2024-11-10T10:05:00Z</dcterms:created>
  <dcterms:modified xsi:type="dcterms:W3CDTF">2024-11-10T10:05:00Z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